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08D68" w14:textId="2C203AD5" w:rsidR="00E15DB5" w:rsidRDefault="00BA7426"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4F56A5D2" wp14:editId="3D0DC4D0">
            <wp:simplePos x="0" y="0"/>
            <wp:positionH relativeFrom="column">
              <wp:posOffset>-999490</wp:posOffset>
            </wp:positionH>
            <wp:positionV relativeFrom="paragraph">
              <wp:posOffset>3162300</wp:posOffset>
            </wp:positionV>
            <wp:extent cx="2209800" cy="2181383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-color-swoop-PNG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181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0ED875B" wp14:editId="44B7FD95">
                <wp:simplePos x="0" y="0"/>
                <wp:positionH relativeFrom="column">
                  <wp:posOffset>819785</wp:posOffset>
                </wp:positionH>
                <wp:positionV relativeFrom="paragraph">
                  <wp:posOffset>819785</wp:posOffset>
                </wp:positionV>
                <wp:extent cx="6362700" cy="101727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1017270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3FB94" w14:textId="65CF7100" w:rsidR="00F947ED" w:rsidRPr="00BA7426" w:rsidRDefault="00014774" w:rsidP="00532E7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BA742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Recreation and Parks Programmer</w:t>
                            </w:r>
                          </w:p>
                          <w:p w14:paraId="3E93BE2C" w14:textId="2B104B3E" w:rsidR="00014774" w:rsidRPr="00BA7426" w:rsidRDefault="000B3D88" w:rsidP="00532E7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Part-Time </w:t>
                            </w:r>
                            <w:r w:rsidR="00014774" w:rsidRPr="00BA742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Term Position</w:t>
                            </w:r>
                          </w:p>
                          <w:p w14:paraId="15C90624" w14:textId="0A0D863E" w:rsidR="00014774" w:rsidRPr="00BA7426" w:rsidRDefault="00014774" w:rsidP="00532E7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BA742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Pipestone-Albert Recreation</w:t>
                            </w:r>
                            <w:r w:rsidR="003A683C" w:rsidRPr="00BA742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Commission</w:t>
                            </w:r>
                          </w:p>
                          <w:p w14:paraId="2DE36EEC" w14:textId="77777777" w:rsidR="00BA7426" w:rsidRDefault="00BA7426" w:rsidP="00DD3308">
                            <w:pPr>
                              <w:spacing w:before="16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F797139" w14:textId="5BB445B7" w:rsidR="00735E59" w:rsidRDefault="002F4EA2" w:rsidP="00DD3308">
                            <w:pPr>
                              <w:spacing w:before="16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Duties </w:t>
                            </w:r>
                            <w:r w:rsidR="00735E59"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include:</w:t>
                            </w:r>
                          </w:p>
                          <w:p w14:paraId="429C357D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Plan, schedules, implements and promotes recreation programs and services for a kinder day program.</w:t>
                            </w:r>
                          </w:p>
                          <w:p w14:paraId="7DBCD1C0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Participate in training, evaluation, and direction of part-time student staff.</w:t>
                            </w:r>
                          </w:p>
                          <w:p w14:paraId="4FC7AEAE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Oversee recreational operations during peak hours.</w:t>
                            </w:r>
                          </w:p>
                          <w:p w14:paraId="3A8533D6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Create, facilitate, and organize the logistics of recreation and wellness for the kinder program.</w:t>
                            </w:r>
                          </w:p>
                          <w:p w14:paraId="23225E6D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Ability to establish and maintain an effective working relationship with a variety of external and internal contacts and to develop community interest and involvement in programs offered.</w:t>
                            </w:r>
                          </w:p>
                          <w:p w14:paraId="788D5296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Ability to maintain control of activities within a facility and to enforce rules with tact and diplomacy.</w:t>
                            </w:r>
                          </w:p>
                          <w:p w14:paraId="7798D59C" w14:textId="1F54A4C3" w:rsidR="0074160B" w:rsidRDefault="0074160B" w:rsidP="006E7EBA">
                            <w:pPr>
                              <w:spacing w:before="160" w:after="12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Qualifications:</w:t>
                            </w:r>
                          </w:p>
                          <w:p w14:paraId="33045982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Degree or diploma in Recreation Management, or related field, or a suitable combination of education and experience.</w:t>
                            </w:r>
                          </w:p>
                          <w:p w14:paraId="48EAAE7C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Have at least one (1) year of experience in a related industry,</w:t>
                            </w:r>
                          </w:p>
                          <w:p w14:paraId="6E34B837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Proficient in spoken and written English</w:t>
                            </w:r>
                          </w:p>
                          <w:p w14:paraId="55291437" w14:textId="5A1F94AE" w:rsidR="006E5D6D" w:rsidRPr="00C173F0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Completion of Grade 12 education or equivalent</w:t>
                            </w:r>
                          </w:p>
                          <w:p w14:paraId="3E3B272F" w14:textId="295C81A1" w:rsidR="006E5D6D" w:rsidRPr="006E5D6D" w:rsidRDefault="006E5D6D" w:rsidP="006E5D6D">
                            <w:pPr>
                              <w:spacing w:before="160" w:after="12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E5D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Skills:</w:t>
                            </w:r>
                          </w:p>
                          <w:p w14:paraId="34299BD2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Good communication and customer service skills.</w:t>
                            </w:r>
                          </w:p>
                          <w:p w14:paraId="3B4B9627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Strong interpersonal skills.</w:t>
                            </w:r>
                          </w:p>
                          <w:p w14:paraId="5DCC239B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 xml:space="preserve">Good organizational and record-keeping abilities. </w:t>
                            </w:r>
                          </w:p>
                          <w:p w14:paraId="7B7ED3C3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Intermediate level of computer skills in Microsoft Word, Excel, PowerPoint, and Publisher</w:t>
                            </w:r>
                          </w:p>
                          <w:p w14:paraId="4B8ED39B" w14:textId="77777777" w:rsidR="00014774" w:rsidRPr="00014774" w:rsidRDefault="00014774" w:rsidP="0001477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="Arial" w:hAnsi="Arial" w:cs="Arial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</w:rPr>
                              <w:t>Ability to problem solve, make decisions, demonstrate initiative, and be flexible.</w:t>
                            </w:r>
                          </w:p>
                          <w:p w14:paraId="43FB6525" w14:textId="77777777" w:rsidR="006E7EBA" w:rsidRDefault="006E7EBA" w:rsidP="006E7EBA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5CD800E" w14:textId="18872D6B" w:rsidR="006E7EBA" w:rsidRPr="00BA7426" w:rsidRDefault="00014774" w:rsidP="00BA742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Maximum of 40 </w:t>
                            </w:r>
                            <w:r w:rsidR="005E07B3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ours per week 9:00 a.m. – 6:00 p.m. from September – June. Our wages start at $21.50 per hour.</w:t>
                            </w:r>
                          </w:p>
                          <w:p w14:paraId="06B71971" w14:textId="77777777" w:rsidR="00BA7426" w:rsidRPr="00BA7426" w:rsidRDefault="00BA7426" w:rsidP="00BA742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81028A0" w14:textId="144540D6" w:rsidR="00171493" w:rsidRPr="00BA7426" w:rsidRDefault="00B27A15" w:rsidP="00BA7426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="00171493"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lease contact </w:t>
                            </w:r>
                            <w:r w:rsidR="00014774"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Tara</w:t>
                            </w:r>
                            <w:r w:rsidR="00171493"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 at 204-</w:t>
                            </w:r>
                            <w:r w:rsidR="006E7EBA"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877-3</w:t>
                            </w:r>
                            <w:r w:rsidR="00014774"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768</w:t>
                            </w:r>
                            <w:r w:rsidRPr="00BA742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 for further information.</w:t>
                            </w:r>
                          </w:p>
                          <w:p w14:paraId="5763631A" w14:textId="77777777" w:rsidR="00BA7426" w:rsidRDefault="00BA7426" w:rsidP="00532E7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bookmarkStart w:id="0" w:name="_Hlk126135636"/>
                          </w:p>
                          <w:p w14:paraId="3EF34915" w14:textId="690DF455" w:rsidR="00171493" w:rsidRDefault="00014774" w:rsidP="00532E7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014774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Resumes will be accepted until noon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August 11</w:t>
                            </w:r>
                            <w:r w:rsidRPr="0001477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, 2023</w:t>
                            </w:r>
                            <w:r w:rsidR="00421D4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438E00E" w14:textId="77777777" w:rsidR="0001452A" w:rsidRPr="0074160B" w:rsidRDefault="0001452A" w:rsidP="00532E7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bookmarkEnd w:id="0"/>
                          <w:p w14:paraId="0927FA59" w14:textId="52CF53F6" w:rsidR="00174035" w:rsidRPr="0074160B" w:rsidRDefault="00174035" w:rsidP="00532E7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Mailed to: </w:t>
                            </w:r>
                            <w:r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Box 99, Reston, MB, R0M 1X0</w:t>
                            </w:r>
                          </w:p>
                          <w:p w14:paraId="5DBBDA9C" w14:textId="7DF33ABB" w:rsidR="00174035" w:rsidRPr="0074160B" w:rsidRDefault="00174035" w:rsidP="00532E7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Emailed to: </w:t>
                            </w:r>
                            <w:r w:rsidR="0021667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3A683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tara@rmofpipestone.com</w:t>
                            </w:r>
                          </w:p>
                          <w:p w14:paraId="0ABE67F2" w14:textId="117460EA" w:rsidR="00174035" w:rsidRDefault="00174035" w:rsidP="00532E7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</w:t>
                            </w:r>
                            <w:r w:rsidR="00CA07A7"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delivered:</w:t>
                            </w:r>
                            <w:r w:rsidR="00CA07A7" w:rsidRPr="007416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="003A683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Pipestone Albert Recreation Commission office located at RES Building in Reston at 144 3</w:t>
                            </w:r>
                            <w:r w:rsidR="003A683C" w:rsidRPr="003A683C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="003A683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Avenue.</w:t>
                            </w:r>
                          </w:p>
                          <w:p w14:paraId="020B5F0A" w14:textId="0949AF72" w:rsidR="00DB6B11" w:rsidRDefault="00DB6B11" w:rsidP="00532E74">
                            <w:pPr>
                              <w:spacing w:after="8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0907B96" w14:textId="77777777" w:rsidR="00DB6B11" w:rsidRPr="00855B9D" w:rsidRDefault="00DB6B11" w:rsidP="00DB6B1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bookmarkStart w:id="1" w:name="_Hlk109734659"/>
                            <w:r w:rsidRPr="00855B9D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We thank all applicants for their interest, however, only those being considered for an interview will be contacted.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Disability accommodations available upon request.</w:t>
                            </w:r>
                          </w:p>
                          <w:bookmarkEnd w:id="1"/>
                          <w:p w14:paraId="6ADC4D5B" w14:textId="77777777" w:rsidR="00DB6B11" w:rsidRPr="0074160B" w:rsidRDefault="00DB6B11" w:rsidP="002923F4">
                            <w:pPr>
                              <w:spacing w:after="8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ED87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55pt;margin-top:64.55pt;width:501pt;height:801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" fillcolor="white [3201]" stroked="f" strokeweight="2pt">
                <v:textbox>
                  <w:txbxContent>
                    <w:p w14:paraId="2933FB94" w14:textId="65CF7100" w:rsidR="00F947ED" w:rsidRPr="00BA7426" w:rsidRDefault="00014774" w:rsidP="00532E7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BA742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Recreation and Parks Programmer</w:t>
                      </w:r>
                    </w:p>
                    <w:p w14:paraId="3E93BE2C" w14:textId="2B104B3E" w:rsidR="00014774" w:rsidRPr="00BA7426" w:rsidRDefault="000B3D88" w:rsidP="00532E7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Part-Time </w:t>
                      </w:r>
                      <w:r w:rsidR="00014774" w:rsidRPr="00BA742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Term Position</w:t>
                      </w:r>
                    </w:p>
                    <w:p w14:paraId="15C90624" w14:textId="0A0D863E" w:rsidR="00014774" w:rsidRPr="00BA7426" w:rsidRDefault="00014774" w:rsidP="00532E7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BA742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Pipestone-Albert Recreation</w:t>
                      </w:r>
                      <w:r w:rsidR="003A683C" w:rsidRPr="00BA742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Commission</w:t>
                      </w:r>
                    </w:p>
                    <w:p w14:paraId="2DE36EEC" w14:textId="77777777" w:rsidR="00BA7426" w:rsidRDefault="00BA7426" w:rsidP="00DD3308">
                      <w:pPr>
                        <w:spacing w:before="16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F797139" w14:textId="5BB445B7" w:rsidR="00735E59" w:rsidRDefault="002F4EA2" w:rsidP="00DD3308">
                      <w:pPr>
                        <w:spacing w:before="16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Duties </w:t>
                      </w:r>
                      <w:r w:rsidR="00735E59"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>include:</w:t>
                      </w:r>
                    </w:p>
                    <w:p w14:paraId="429C357D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Plan, schedules, implements and promotes recreation programs and services for a kinder day program.</w:t>
                      </w:r>
                    </w:p>
                    <w:p w14:paraId="7DBCD1C0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Participate in training, evaluation, and direction of part-time student staff.</w:t>
                      </w:r>
                    </w:p>
                    <w:p w14:paraId="4FC7AEAE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Oversee recreational operations during peak hours.</w:t>
                      </w:r>
                    </w:p>
                    <w:p w14:paraId="3A8533D6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Create, facilitate, and organize the logistics of recreation and wellness for the kinder program.</w:t>
                      </w:r>
                    </w:p>
                    <w:p w14:paraId="23225E6D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Ability to establish and maintain an effective working relationship with a variety of external and internal contacts and to develop community interest and involvement in programs offered.</w:t>
                      </w:r>
                    </w:p>
                    <w:p w14:paraId="788D5296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Ability to maintain control of activities within a facility and to enforce rules with tact and diplomacy.</w:t>
                      </w:r>
                    </w:p>
                    <w:p w14:paraId="7798D59C" w14:textId="1F54A4C3" w:rsidR="0074160B" w:rsidRDefault="0074160B" w:rsidP="006E7EBA">
                      <w:pPr>
                        <w:spacing w:before="160" w:after="12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>Qualifications:</w:t>
                      </w:r>
                    </w:p>
                    <w:p w14:paraId="33045982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Degree or diploma in Recreation Management, or related field, or a suitable combination of education and experience.</w:t>
                      </w:r>
                    </w:p>
                    <w:p w14:paraId="48EAAE7C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Have at least one (1) year of experience in a related industry,</w:t>
                      </w:r>
                    </w:p>
                    <w:p w14:paraId="6E34B837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Proficient in spoken and written English</w:t>
                      </w:r>
                    </w:p>
                    <w:p w14:paraId="55291437" w14:textId="5A1F94AE" w:rsidR="006E5D6D" w:rsidRPr="00C173F0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Completion of Grade 12 education or equivalent</w:t>
                      </w:r>
                    </w:p>
                    <w:p w14:paraId="3E3B272F" w14:textId="295C81A1" w:rsidR="006E5D6D" w:rsidRPr="006E5D6D" w:rsidRDefault="006E5D6D" w:rsidP="006E5D6D">
                      <w:pPr>
                        <w:spacing w:before="160" w:after="12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E5D6D">
                        <w:rPr>
                          <w:rFonts w:ascii="Arial" w:hAnsi="Arial" w:cs="Arial"/>
                          <w:sz w:val="24"/>
                          <w:szCs w:val="24"/>
                        </w:rPr>
                        <w:t>Skills:</w:t>
                      </w:r>
                    </w:p>
                    <w:p w14:paraId="34299BD2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Good communication and customer service skills.</w:t>
                      </w:r>
                    </w:p>
                    <w:p w14:paraId="3B4B9627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Strong interpersonal skills.</w:t>
                      </w:r>
                    </w:p>
                    <w:p w14:paraId="5DCC239B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 xml:space="preserve">Good organizational and record-keeping abilities. </w:t>
                      </w:r>
                    </w:p>
                    <w:p w14:paraId="7B7ED3C3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Intermediate level of computer skills in Microsoft Word, Excel, PowerPoint, and Publisher</w:t>
                      </w:r>
                    </w:p>
                    <w:p w14:paraId="4B8ED39B" w14:textId="77777777" w:rsidR="00014774" w:rsidRPr="00014774" w:rsidRDefault="00014774" w:rsidP="0001477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="Arial" w:hAnsi="Arial" w:cs="Arial"/>
                        </w:rPr>
                      </w:pPr>
                      <w:r w:rsidRPr="00014774">
                        <w:rPr>
                          <w:rFonts w:ascii="Arial" w:hAnsi="Arial" w:cs="Arial"/>
                        </w:rPr>
                        <w:t>Ability to problem solve, make decisions, demonstrate initiative, and be flexible.</w:t>
                      </w:r>
                    </w:p>
                    <w:p w14:paraId="43FB6525" w14:textId="77777777" w:rsidR="006E7EBA" w:rsidRDefault="006E7EBA" w:rsidP="006E7EBA">
                      <w:pPr>
                        <w:pStyle w:val="ListParagraph"/>
                        <w:rPr>
                          <w:rFonts w:ascii="Arial" w:hAnsi="Arial" w:cs="Arial"/>
                        </w:rPr>
                      </w:pPr>
                    </w:p>
                    <w:p w14:paraId="15CD800E" w14:textId="18872D6B" w:rsidR="006E7EBA" w:rsidRPr="00BA7426" w:rsidRDefault="00014774" w:rsidP="00BA742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Maximum of 40 </w:t>
                      </w:r>
                      <w:r w:rsidR="005E07B3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h</w:t>
                      </w:r>
                      <w:r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ours per week 9:00 a.m. – 6:00 p.m. from September – June. Our wages start at $21.50 per hour.</w:t>
                      </w:r>
                    </w:p>
                    <w:p w14:paraId="06B71971" w14:textId="77777777" w:rsidR="00BA7426" w:rsidRPr="00BA7426" w:rsidRDefault="00BA7426" w:rsidP="00BA742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</w:p>
                    <w:p w14:paraId="181028A0" w14:textId="144540D6" w:rsidR="00171493" w:rsidRPr="00BA7426" w:rsidRDefault="00B27A15" w:rsidP="00BA7426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P</w:t>
                      </w:r>
                      <w:r w:rsidR="00171493"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lease contact </w:t>
                      </w:r>
                      <w:r w:rsidR="00014774"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Tara</w:t>
                      </w:r>
                      <w:r w:rsidR="00171493"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 at 204-</w:t>
                      </w:r>
                      <w:r w:rsidR="006E7EBA"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877-3</w:t>
                      </w:r>
                      <w:r w:rsidR="00014774"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768</w:t>
                      </w:r>
                      <w:r w:rsidRPr="00BA742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 for further information.</w:t>
                      </w:r>
                    </w:p>
                    <w:p w14:paraId="5763631A" w14:textId="77777777" w:rsidR="00BA7426" w:rsidRDefault="00BA7426" w:rsidP="00532E7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bookmarkStart w:id="2" w:name="_Hlk126135636"/>
                    </w:p>
                    <w:p w14:paraId="3EF34915" w14:textId="690DF455" w:rsidR="00171493" w:rsidRDefault="00014774" w:rsidP="00532E7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014774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Resumes will be accepted until noon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August 11</w:t>
                      </w:r>
                      <w:r w:rsidRPr="00014774">
                        <w:rPr>
                          <w:rFonts w:ascii="Arial" w:hAnsi="Arial" w:cs="Arial"/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, 2023</w:t>
                      </w:r>
                      <w:r w:rsidR="00421D4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0438E00E" w14:textId="77777777" w:rsidR="0001452A" w:rsidRPr="0074160B" w:rsidRDefault="0001452A" w:rsidP="00532E7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bookmarkEnd w:id="2"/>
                    <w:p w14:paraId="0927FA59" w14:textId="52CF53F6" w:rsidR="00174035" w:rsidRPr="0074160B" w:rsidRDefault="00174035" w:rsidP="00532E7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Mailed to: </w:t>
                      </w:r>
                      <w:r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Box 99, Reston, MB, R0M 1X0</w:t>
                      </w:r>
                    </w:p>
                    <w:p w14:paraId="5DBBDA9C" w14:textId="7DF33ABB" w:rsidR="00174035" w:rsidRPr="0074160B" w:rsidRDefault="00174035" w:rsidP="00532E7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Emailed to: </w:t>
                      </w:r>
                      <w:r w:rsidR="0021667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  <w:r w:rsidR="003A683C">
                        <w:rPr>
                          <w:rFonts w:ascii="Arial" w:hAnsi="Arial" w:cs="Arial"/>
                          <w:sz w:val="24"/>
                          <w:szCs w:val="24"/>
                        </w:rPr>
                        <w:t>tara@rmofpipestone.com</w:t>
                      </w:r>
                    </w:p>
                    <w:p w14:paraId="0ABE67F2" w14:textId="117460EA" w:rsidR="00174035" w:rsidRDefault="00174035" w:rsidP="00532E7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>Or</w:t>
                      </w:r>
                      <w:r w:rsidR="00CA07A7"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delivered:</w:t>
                      </w:r>
                      <w:r w:rsidR="00CA07A7" w:rsidRPr="0074160B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 w:rsidR="003A683C">
                        <w:rPr>
                          <w:rFonts w:ascii="Arial" w:hAnsi="Arial" w:cs="Arial"/>
                          <w:sz w:val="24"/>
                          <w:szCs w:val="24"/>
                        </w:rPr>
                        <w:t>Pipestone Albert Recreation Commission office located at RES Building in Reston at 144 3</w:t>
                      </w:r>
                      <w:r w:rsidR="003A683C" w:rsidRPr="003A683C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="003A683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Avenue.</w:t>
                      </w:r>
                    </w:p>
                    <w:p w14:paraId="020B5F0A" w14:textId="0949AF72" w:rsidR="00DB6B11" w:rsidRDefault="00DB6B11" w:rsidP="00532E74">
                      <w:pPr>
                        <w:spacing w:after="8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0907B96" w14:textId="77777777" w:rsidR="00DB6B11" w:rsidRPr="00855B9D" w:rsidRDefault="00DB6B11" w:rsidP="00DB6B11">
                      <w:pPr>
                        <w:spacing w:after="0" w:line="240" w:lineRule="auto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bookmarkStart w:id="3" w:name="_Hlk109734659"/>
                      <w:r w:rsidRPr="00855B9D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We thank all applicants for their interest, however, only those being considered for an interview will be contacted.</w:t>
                      </w: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Disability accommodations available upon request.</w:t>
                      </w:r>
                    </w:p>
                    <w:bookmarkEnd w:id="3"/>
                    <w:p w14:paraId="6ADC4D5B" w14:textId="77777777" w:rsidR="00DB6B11" w:rsidRPr="0074160B" w:rsidRDefault="00DB6B11" w:rsidP="002923F4">
                      <w:pPr>
                        <w:spacing w:after="8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anchor distT="0" distB="0" distL="114300" distR="114300" simplePos="0" relativeHeight="251671552" behindDoc="0" locked="0" layoutInCell="1" allowOverlap="1" wp14:anchorId="2D6CAD43" wp14:editId="3BD7A236">
            <wp:simplePos x="0" y="0"/>
            <wp:positionH relativeFrom="column">
              <wp:posOffset>5296535</wp:posOffset>
            </wp:positionH>
            <wp:positionV relativeFrom="paragraph">
              <wp:posOffset>10982959</wp:posOffset>
            </wp:positionV>
            <wp:extent cx="1840230" cy="1138293"/>
            <wp:effectExtent l="0" t="0" r="762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pestone_RM_CL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002" cy="1140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6D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EAF240" wp14:editId="0C5C81A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757060" cy="5715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706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04924" w14:textId="54CEF4EF" w:rsidR="00434CFE" w:rsidRPr="001376DA" w:rsidRDefault="00532E74" w:rsidP="006E7EB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EMPLOYMENT</w:t>
                            </w:r>
                            <w:r w:rsidR="003509EB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OPPORTUNITY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AF240" id="_x0000_s1027" type="#_x0000_t202" style="position:absolute;margin-left:0;margin-top:0;width:532.05pt;height:4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" filled="f" stroked="f">
                <v:textbox>
                  <w:txbxContent>
                    <w:p w14:paraId="09004924" w14:textId="54CEF4EF" w:rsidR="00434CFE" w:rsidRPr="001376DA" w:rsidRDefault="00532E74" w:rsidP="006E7EB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EMPLOYMENT</w:t>
                      </w:r>
                      <w:r w:rsidR="003509EB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OPPORTUNITY</w:t>
                      </w:r>
                    </w:p>
                  </w:txbxContent>
                </v:textbox>
              </v:shape>
            </w:pict>
          </mc:Fallback>
        </mc:AlternateContent>
      </w:r>
      <w:r w:rsidR="007432BD">
        <w:rPr>
          <w:noProof/>
          <w:lang w:eastAsia="en-CA"/>
        </w:rPr>
        <w:drawing>
          <wp:anchor distT="0" distB="0" distL="114300" distR="114300" simplePos="0" relativeHeight="251657215" behindDoc="1" locked="0" layoutInCell="1" allowOverlap="1" wp14:anchorId="53E7B093" wp14:editId="7A6DD25D">
            <wp:simplePos x="0" y="0"/>
            <wp:positionH relativeFrom="column">
              <wp:posOffset>-121920</wp:posOffset>
            </wp:positionH>
            <wp:positionV relativeFrom="paragraph">
              <wp:posOffset>-89535</wp:posOffset>
            </wp:positionV>
            <wp:extent cx="7197725" cy="8439150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 Poster fram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7725" cy="843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5DB5" w:rsidSect="0001452A">
      <w:footerReference w:type="default" r:id="rId11"/>
      <w:type w:val="continuous"/>
      <w:pgSz w:w="12240" w:h="20160" w:code="5"/>
      <w:pgMar w:top="539" w:right="363" w:bottom="510" w:left="539" w:header="709" w:footer="709" w:gutter="0"/>
      <w:paperSrc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BA050" w14:textId="77777777" w:rsidR="00E94170" w:rsidRDefault="00E94170" w:rsidP="00434CFE">
      <w:pPr>
        <w:spacing w:after="0" w:line="240" w:lineRule="auto"/>
      </w:pPr>
      <w:r>
        <w:separator/>
      </w:r>
    </w:p>
  </w:endnote>
  <w:endnote w:type="continuationSeparator" w:id="0">
    <w:p w14:paraId="017ED0A4" w14:textId="77777777" w:rsidR="00E94170" w:rsidRDefault="00E94170" w:rsidP="00434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4F801" w14:textId="77777777" w:rsidR="00434CFE" w:rsidRPr="00434CFE" w:rsidRDefault="00434CFE" w:rsidP="00434CFE">
    <w:pPr>
      <w:pStyle w:val="BasicParagraph"/>
      <w:rPr>
        <w:rFonts w:ascii="Arial" w:hAnsi="Arial" w:cs="Arial"/>
        <w:i/>
        <w:iCs/>
        <w:color w:val="3B6E31"/>
        <w:sz w:val="32"/>
        <w:szCs w:val="32"/>
      </w:rPr>
    </w:pPr>
    <w:r>
      <w:rPr>
        <w:rFonts w:ascii="Arial" w:hAnsi="Arial" w:cs="Arial"/>
        <w:sz w:val="32"/>
        <w:szCs w:val="32"/>
      </w:rPr>
      <w:tab/>
    </w:r>
    <w:r w:rsidRPr="00434CFE">
      <w:rPr>
        <w:rFonts w:ascii="Arial" w:hAnsi="Arial" w:cs="Arial"/>
        <w:sz w:val="32"/>
        <w:szCs w:val="32"/>
      </w:rPr>
      <w:tab/>
    </w:r>
    <w:r w:rsidRPr="00434CFE">
      <w:rPr>
        <w:rFonts w:ascii="Arial" w:hAnsi="Arial" w:cs="Arial"/>
        <w:i/>
        <w:iCs/>
        <w:color w:val="3B6E31"/>
        <w:sz w:val="32"/>
        <w:szCs w:val="32"/>
      </w:rPr>
      <w:t>Feel the Momentum... Experience the Energy!</w:t>
    </w:r>
  </w:p>
  <w:p w14:paraId="447B1428" w14:textId="77777777" w:rsidR="00434CFE" w:rsidRPr="00434CFE" w:rsidRDefault="00434CFE" w:rsidP="00434CFE">
    <w:pPr>
      <w:pStyle w:val="BasicParagraph"/>
      <w:ind w:left="2160" w:firstLine="720"/>
      <w:rPr>
        <w:rFonts w:ascii="Arial" w:hAnsi="Arial" w:cs="Arial"/>
        <w:color w:val="6E9A42"/>
        <w:spacing w:val="11"/>
        <w:sz w:val="32"/>
        <w:szCs w:val="32"/>
      </w:rPr>
    </w:pPr>
    <w:r w:rsidRPr="00434CFE">
      <w:rPr>
        <w:rFonts w:ascii="Arial" w:hAnsi="Arial" w:cs="Arial"/>
        <w:color w:val="6E9A42"/>
        <w:spacing w:val="11"/>
        <w:sz w:val="32"/>
        <w:szCs w:val="32"/>
      </w:rPr>
      <w:t>www.rmofpipestone.com</w:t>
    </w:r>
  </w:p>
  <w:p w14:paraId="40C11B8C" w14:textId="77777777" w:rsidR="00434CFE" w:rsidRPr="00434CFE" w:rsidRDefault="00434CFE" w:rsidP="00434CFE">
    <w:pPr>
      <w:pStyle w:val="Footer"/>
      <w:tabs>
        <w:tab w:val="clear" w:pos="4680"/>
        <w:tab w:val="clear" w:pos="9360"/>
        <w:tab w:val="left" w:pos="2040"/>
      </w:tabs>
      <w:rPr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4BD6A" w14:textId="77777777" w:rsidR="00E94170" w:rsidRDefault="00E94170" w:rsidP="00434CFE">
      <w:pPr>
        <w:spacing w:after="0" w:line="240" w:lineRule="auto"/>
      </w:pPr>
      <w:r>
        <w:separator/>
      </w:r>
    </w:p>
  </w:footnote>
  <w:footnote w:type="continuationSeparator" w:id="0">
    <w:p w14:paraId="0887565D" w14:textId="77777777" w:rsidR="00E94170" w:rsidRDefault="00E94170" w:rsidP="00434C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B2B81"/>
    <w:multiLevelType w:val="hybridMultilevel"/>
    <w:tmpl w:val="F7A62310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3066"/>
    <w:multiLevelType w:val="hybridMultilevel"/>
    <w:tmpl w:val="CA9EA8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A7D52"/>
    <w:multiLevelType w:val="hybridMultilevel"/>
    <w:tmpl w:val="A1D641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5137B"/>
    <w:multiLevelType w:val="hybridMultilevel"/>
    <w:tmpl w:val="F8EC01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D22F2"/>
    <w:multiLevelType w:val="hybridMultilevel"/>
    <w:tmpl w:val="BDB8D0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F0751"/>
    <w:multiLevelType w:val="multilevel"/>
    <w:tmpl w:val="C5447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2E0CF3"/>
    <w:multiLevelType w:val="hybridMultilevel"/>
    <w:tmpl w:val="E5220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33C17"/>
    <w:multiLevelType w:val="hybridMultilevel"/>
    <w:tmpl w:val="E222DB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C2376"/>
    <w:multiLevelType w:val="hybridMultilevel"/>
    <w:tmpl w:val="F8EC01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1A7443"/>
    <w:multiLevelType w:val="hybridMultilevel"/>
    <w:tmpl w:val="04B05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7000B9"/>
    <w:multiLevelType w:val="hybridMultilevel"/>
    <w:tmpl w:val="BB448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126674"/>
    <w:multiLevelType w:val="hybridMultilevel"/>
    <w:tmpl w:val="F8EC01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55135"/>
    <w:multiLevelType w:val="hybridMultilevel"/>
    <w:tmpl w:val="AE6E3B02"/>
    <w:lvl w:ilvl="0" w:tplc="83B42938">
      <w:numFmt w:val="bullet"/>
      <w:lvlText w:val=""/>
      <w:lvlJc w:val="left"/>
      <w:pPr>
        <w:ind w:left="2197" w:hanging="433"/>
      </w:pPr>
      <w:rPr>
        <w:rFonts w:ascii="Symbol" w:eastAsia="Symbol" w:hAnsi="Symbol" w:cs="Symbol" w:hint="default"/>
        <w:spacing w:val="0"/>
        <w:w w:val="102"/>
        <w:lang w:val="en-US" w:eastAsia="en-US" w:bidi="ar-SA"/>
      </w:rPr>
    </w:lvl>
    <w:lvl w:ilvl="1" w:tplc="D56C44FC">
      <w:numFmt w:val="bullet"/>
      <w:lvlText w:val="•"/>
      <w:lvlJc w:val="left"/>
      <w:pPr>
        <w:ind w:left="3044" w:hanging="433"/>
      </w:pPr>
      <w:rPr>
        <w:rFonts w:hint="default"/>
        <w:lang w:val="en-US" w:eastAsia="en-US" w:bidi="ar-SA"/>
      </w:rPr>
    </w:lvl>
    <w:lvl w:ilvl="2" w:tplc="E2382350">
      <w:numFmt w:val="bullet"/>
      <w:lvlText w:val="•"/>
      <w:lvlJc w:val="left"/>
      <w:pPr>
        <w:ind w:left="3888" w:hanging="433"/>
      </w:pPr>
      <w:rPr>
        <w:rFonts w:hint="default"/>
        <w:lang w:val="en-US" w:eastAsia="en-US" w:bidi="ar-SA"/>
      </w:rPr>
    </w:lvl>
    <w:lvl w:ilvl="3" w:tplc="F5626432">
      <w:numFmt w:val="bullet"/>
      <w:lvlText w:val="•"/>
      <w:lvlJc w:val="left"/>
      <w:pPr>
        <w:ind w:left="4732" w:hanging="433"/>
      </w:pPr>
      <w:rPr>
        <w:rFonts w:hint="default"/>
        <w:lang w:val="en-US" w:eastAsia="en-US" w:bidi="ar-SA"/>
      </w:rPr>
    </w:lvl>
    <w:lvl w:ilvl="4" w:tplc="68F646E6">
      <w:numFmt w:val="bullet"/>
      <w:lvlText w:val="•"/>
      <w:lvlJc w:val="left"/>
      <w:pPr>
        <w:ind w:left="5576" w:hanging="433"/>
      </w:pPr>
      <w:rPr>
        <w:rFonts w:hint="default"/>
        <w:lang w:val="en-US" w:eastAsia="en-US" w:bidi="ar-SA"/>
      </w:rPr>
    </w:lvl>
    <w:lvl w:ilvl="5" w:tplc="6C5EC298">
      <w:numFmt w:val="bullet"/>
      <w:lvlText w:val="•"/>
      <w:lvlJc w:val="left"/>
      <w:pPr>
        <w:ind w:left="6420" w:hanging="433"/>
      </w:pPr>
      <w:rPr>
        <w:rFonts w:hint="default"/>
        <w:lang w:val="en-US" w:eastAsia="en-US" w:bidi="ar-SA"/>
      </w:rPr>
    </w:lvl>
    <w:lvl w:ilvl="6" w:tplc="DA7C7210">
      <w:numFmt w:val="bullet"/>
      <w:lvlText w:val="•"/>
      <w:lvlJc w:val="left"/>
      <w:pPr>
        <w:ind w:left="7264" w:hanging="433"/>
      </w:pPr>
      <w:rPr>
        <w:rFonts w:hint="default"/>
        <w:lang w:val="en-US" w:eastAsia="en-US" w:bidi="ar-SA"/>
      </w:rPr>
    </w:lvl>
    <w:lvl w:ilvl="7" w:tplc="4CD053DC">
      <w:numFmt w:val="bullet"/>
      <w:lvlText w:val="•"/>
      <w:lvlJc w:val="left"/>
      <w:pPr>
        <w:ind w:left="8108" w:hanging="433"/>
      </w:pPr>
      <w:rPr>
        <w:rFonts w:hint="default"/>
        <w:lang w:val="en-US" w:eastAsia="en-US" w:bidi="ar-SA"/>
      </w:rPr>
    </w:lvl>
    <w:lvl w:ilvl="8" w:tplc="8FCE7BB6">
      <w:numFmt w:val="bullet"/>
      <w:lvlText w:val="•"/>
      <w:lvlJc w:val="left"/>
      <w:pPr>
        <w:ind w:left="8952" w:hanging="433"/>
      </w:pPr>
      <w:rPr>
        <w:rFonts w:hint="default"/>
        <w:lang w:val="en-US" w:eastAsia="en-US" w:bidi="ar-SA"/>
      </w:rPr>
    </w:lvl>
  </w:abstractNum>
  <w:abstractNum w:abstractNumId="13" w15:restartNumberingAfterBreak="0">
    <w:nsid w:val="790330CE"/>
    <w:multiLevelType w:val="hybridMultilevel"/>
    <w:tmpl w:val="F95E41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6284">
    <w:abstractNumId w:val="4"/>
  </w:num>
  <w:num w:numId="2" w16cid:durableId="1590388737">
    <w:abstractNumId w:val="1"/>
  </w:num>
  <w:num w:numId="3" w16cid:durableId="1065252351">
    <w:abstractNumId w:val="2"/>
  </w:num>
  <w:num w:numId="4" w16cid:durableId="1469279234">
    <w:abstractNumId w:val="6"/>
  </w:num>
  <w:num w:numId="5" w16cid:durableId="1588464122">
    <w:abstractNumId w:val="10"/>
  </w:num>
  <w:num w:numId="6" w16cid:durableId="819152365">
    <w:abstractNumId w:val="5"/>
  </w:num>
  <w:num w:numId="7" w16cid:durableId="570234031">
    <w:abstractNumId w:val="8"/>
  </w:num>
  <w:num w:numId="8" w16cid:durableId="185295874">
    <w:abstractNumId w:val="3"/>
  </w:num>
  <w:num w:numId="9" w16cid:durableId="198471622">
    <w:abstractNumId w:val="11"/>
  </w:num>
  <w:num w:numId="10" w16cid:durableId="643317552">
    <w:abstractNumId w:val="7"/>
  </w:num>
  <w:num w:numId="11" w16cid:durableId="1190683767">
    <w:abstractNumId w:val="0"/>
  </w:num>
  <w:num w:numId="12" w16cid:durableId="358897321">
    <w:abstractNumId w:val="13"/>
  </w:num>
  <w:num w:numId="13" w16cid:durableId="1831557625">
    <w:abstractNumId w:val="9"/>
  </w:num>
  <w:num w:numId="14" w16cid:durableId="281411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A72"/>
    <w:rsid w:val="0001452A"/>
    <w:rsid w:val="00014774"/>
    <w:rsid w:val="00031112"/>
    <w:rsid w:val="00050299"/>
    <w:rsid w:val="00076B33"/>
    <w:rsid w:val="00084F68"/>
    <w:rsid w:val="000B3D88"/>
    <w:rsid w:val="000D6579"/>
    <w:rsid w:val="000F7075"/>
    <w:rsid w:val="00115EED"/>
    <w:rsid w:val="001376DA"/>
    <w:rsid w:val="00147A72"/>
    <w:rsid w:val="00154507"/>
    <w:rsid w:val="00171493"/>
    <w:rsid w:val="00174035"/>
    <w:rsid w:val="001833B8"/>
    <w:rsid w:val="001B20D1"/>
    <w:rsid w:val="001E2ADE"/>
    <w:rsid w:val="001F0F51"/>
    <w:rsid w:val="001F14D6"/>
    <w:rsid w:val="002030A6"/>
    <w:rsid w:val="00216671"/>
    <w:rsid w:val="002923F4"/>
    <w:rsid w:val="00297769"/>
    <w:rsid w:val="002F4EA2"/>
    <w:rsid w:val="00331C94"/>
    <w:rsid w:val="0034074A"/>
    <w:rsid w:val="003509EB"/>
    <w:rsid w:val="0039456B"/>
    <w:rsid w:val="003A683C"/>
    <w:rsid w:val="003E3A7F"/>
    <w:rsid w:val="00401907"/>
    <w:rsid w:val="00421D4D"/>
    <w:rsid w:val="004225F6"/>
    <w:rsid w:val="004232A0"/>
    <w:rsid w:val="00434CFE"/>
    <w:rsid w:val="00453FD3"/>
    <w:rsid w:val="00473595"/>
    <w:rsid w:val="004922A2"/>
    <w:rsid w:val="004A5DDE"/>
    <w:rsid w:val="004C3A03"/>
    <w:rsid w:val="005023B2"/>
    <w:rsid w:val="00532E74"/>
    <w:rsid w:val="005462D8"/>
    <w:rsid w:val="005652DC"/>
    <w:rsid w:val="0059183C"/>
    <w:rsid w:val="00597A4C"/>
    <w:rsid w:val="005E07B3"/>
    <w:rsid w:val="005E7BAB"/>
    <w:rsid w:val="00641A4D"/>
    <w:rsid w:val="006801A3"/>
    <w:rsid w:val="00682B48"/>
    <w:rsid w:val="006C23A1"/>
    <w:rsid w:val="006D6F05"/>
    <w:rsid w:val="006E5D6D"/>
    <w:rsid w:val="006E7EBA"/>
    <w:rsid w:val="00735E59"/>
    <w:rsid w:val="0074160B"/>
    <w:rsid w:val="007432BD"/>
    <w:rsid w:val="0075547C"/>
    <w:rsid w:val="00795F94"/>
    <w:rsid w:val="00886135"/>
    <w:rsid w:val="008952C3"/>
    <w:rsid w:val="008D0619"/>
    <w:rsid w:val="00902413"/>
    <w:rsid w:val="0092644C"/>
    <w:rsid w:val="009432B1"/>
    <w:rsid w:val="009A7F11"/>
    <w:rsid w:val="009B3C65"/>
    <w:rsid w:val="009C2FAE"/>
    <w:rsid w:val="009F6F2C"/>
    <w:rsid w:val="009F7590"/>
    <w:rsid w:val="00AD6BE8"/>
    <w:rsid w:val="00B27A15"/>
    <w:rsid w:val="00B63550"/>
    <w:rsid w:val="00B90735"/>
    <w:rsid w:val="00BA17AC"/>
    <w:rsid w:val="00BA7426"/>
    <w:rsid w:val="00C15F8D"/>
    <w:rsid w:val="00C173F0"/>
    <w:rsid w:val="00C76AFC"/>
    <w:rsid w:val="00CA07A7"/>
    <w:rsid w:val="00CE2D9E"/>
    <w:rsid w:val="00D006CC"/>
    <w:rsid w:val="00D05C12"/>
    <w:rsid w:val="00D344F1"/>
    <w:rsid w:val="00D84856"/>
    <w:rsid w:val="00DB6B11"/>
    <w:rsid w:val="00DD3308"/>
    <w:rsid w:val="00DF320D"/>
    <w:rsid w:val="00DF6DA9"/>
    <w:rsid w:val="00E47BE4"/>
    <w:rsid w:val="00E56DC8"/>
    <w:rsid w:val="00E94170"/>
    <w:rsid w:val="00EC5EA2"/>
    <w:rsid w:val="00F330CC"/>
    <w:rsid w:val="00F35DDA"/>
    <w:rsid w:val="00F947ED"/>
    <w:rsid w:val="00FA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3C925"/>
  <w15:docId w15:val="{CC5CA8E1-191F-435E-8619-01A6C71F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B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6BE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5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2C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4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CFE"/>
  </w:style>
  <w:style w:type="paragraph" w:styleId="Footer">
    <w:name w:val="footer"/>
    <w:basedOn w:val="Normal"/>
    <w:link w:val="FooterChar"/>
    <w:uiPriority w:val="99"/>
    <w:unhideWhenUsed/>
    <w:rsid w:val="00434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CFE"/>
  </w:style>
  <w:style w:type="paragraph" w:customStyle="1" w:styleId="BasicParagraph">
    <w:name w:val="[Basic Paragraph]"/>
    <w:basedOn w:val="Normal"/>
    <w:uiPriority w:val="99"/>
    <w:rsid w:val="00434CFE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076B33"/>
    <w:rPr>
      <w:color w:val="808080"/>
    </w:rPr>
  </w:style>
  <w:style w:type="character" w:styleId="Hyperlink">
    <w:name w:val="Hyperlink"/>
    <w:rsid w:val="007432BD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1376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735E5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0147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4774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1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nance\AppData\Local\Microsoft\Windows\Temporary%20Internet%20Files\Content.Outlook\H2VC03L4\Doc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F706C-3C16-486B-88C9-2325A4AD0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Doc1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Michelle Halls</cp:lastModifiedBy>
  <cp:revision>2</cp:revision>
  <cp:lastPrinted>2023-02-01T16:00:00Z</cp:lastPrinted>
  <dcterms:created xsi:type="dcterms:W3CDTF">2023-07-27T16:18:00Z</dcterms:created>
  <dcterms:modified xsi:type="dcterms:W3CDTF">2023-07-27T16:18:00Z</dcterms:modified>
</cp:coreProperties>
</file>